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1B5" w:rsidRDefault="003D31B5" w:rsidP="000434D8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МБУДО ДПЦ «Молодость» Приволжского района г. Казани</w:t>
      </w:r>
    </w:p>
    <w:p w:rsidR="003D31B5" w:rsidRDefault="003D31B5" w:rsidP="000434D8">
      <w:pPr>
        <w:pStyle w:val="NoSpacing"/>
        <w:rPr>
          <w:rFonts w:ascii="Times New Roman" w:hAnsi="Times New Roman"/>
          <w:sz w:val="24"/>
          <w:szCs w:val="24"/>
        </w:rPr>
      </w:pPr>
    </w:p>
    <w:p w:rsidR="003D31B5" w:rsidRDefault="003D31B5" w:rsidP="000434D8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6B1CEA">
        <w:rPr>
          <w:rFonts w:ascii="Times New Roman" w:hAnsi="Times New Roman"/>
          <w:sz w:val="24"/>
          <w:szCs w:val="24"/>
        </w:rPr>
        <w:t xml:space="preserve">Расписание </w:t>
      </w:r>
      <w:r>
        <w:rPr>
          <w:rFonts w:ascii="Times New Roman" w:hAnsi="Times New Roman"/>
          <w:sz w:val="24"/>
          <w:szCs w:val="24"/>
        </w:rPr>
        <w:t>занятий  объединения   _«Цветные ладошки»</w:t>
      </w:r>
      <w:r>
        <w:rPr>
          <w:rFonts w:ascii="Times New Roman" w:hAnsi="Times New Roman"/>
          <w:b/>
          <w:sz w:val="28"/>
          <w:szCs w:val="24"/>
          <w:u w:val="single"/>
        </w:rPr>
        <w:t>__</w:t>
      </w:r>
      <w:r w:rsidRPr="00825710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педагог </w:t>
      </w:r>
      <w:r>
        <w:rPr>
          <w:rFonts w:ascii="Times New Roman" w:hAnsi="Times New Roman"/>
          <w:sz w:val="24"/>
          <w:szCs w:val="24"/>
          <w:u w:val="single"/>
        </w:rPr>
        <w:t xml:space="preserve">Васильева Элина Ильмировна_  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3D31B5" w:rsidRPr="003C1368" w:rsidRDefault="003D31B5" w:rsidP="003C136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5303" w:type="dxa"/>
        <w:tblLayout w:type="fixed"/>
        <w:tblLook w:val="0000"/>
      </w:tblPr>
      <w:tblGrid>
        <w:gridCol w:w="831"/>
        <w:gridCol w:w="2264"/>
        <w:gridCol w:w="2683"/>
        <w:gridCol w:w="1303"/>
        <w:gridCol w:w="5812"/>
        <w:gridCol w:w="2410"/>
      </w:tblGrid>
      <w:tr w:rsidR="003D31B5" w:rsidRPr="00E47EDC" w:rsidTr="00F71BF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1B5" w:rsidRPr="003C1368" w:rsidRDefault="003D31B5" w:rsidP="00B9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1B5" w:rsidRPr="003C1368" w:rsidRDefault="003D31B5" w:rsidP="00B9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1B5" w:rsidRPr="003C1368" w:rsidRDefault="003D31B5" w:rsidP="00B9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Объединение/</w:t>
            </w:r>
          </w:p>
          <w:p w:rsidR="003D31B5" w:rsidRPr="003C1368" w:rsidRDefault="003D31B5" w:rsidP="00B9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1B5" w:rsidRPr="003C1368" w:rsidRDefault="003D31B5" w:rsidP="00B9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1B5" w:rsidRPr="003C1368" w:rsidRDefault="003D31B5" w:rsidP="00B9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1B5" w:rsidRPr="003C1368" w:rsidRDefault="003D31B5" w:rsidP="00B9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3D31B5" w:rsidRPr="00E47EDC" w:rsidTr="00F71BF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1B5" w:rsidRPr="003C1368" w:rsidRDefault="003D31B5" w:rsidP="00B9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1B5" w:rsidRPr="003C1368" w:rsidRDefault="003D31B5" w:rsidP="00B92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Васильева Элина Ильмировна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1B5" w:rsidRPr="003C1368" w:rsidRDefault="003D31B5" w:rsidP="00B9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«Цветные ладошки» </w:t>
            </w:r>
          </w:p>
          <w:p w:rsidR="003D31B5" w:rsidRPr="003C1368" w:rsidRDefault="003D31B5" w:rsidP="00B924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3 группа </w:t>
            </w:r>
          </w:p>
          <w:p w:rsidR="003D31B5" w:rsidRPr="003C1368" w:rsidRDefault="003D31B5" w:rsidP="00B9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 год обучения 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1B5" w:rsidRPr="003C1368" w:rsidRDefault="003D31B5" w:rsidP="00B9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8.05</w:t>
            </w: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.2020</w:t>
            </w:r>
          </w:p>
          <w:p w:rsidR="003D31B5" w:rsidRPr="003C1368" w:rsidRDefault="003D31B5" w:rsidP="00B9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12.30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1B5" w:rsidRDefault="003D31B5" w:rsidP="00D06E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28FF">
              <w:rPr>
                <w:rFonts w:ascii="Times New Roman" w:hAnsi="Times New Roman"/>
                <w:sz w:val="24"/>
                <w:szCs w:val="24"/>
                <w:lang w:eastAsia="ru-RU"/>
              </w:rPr>
              <w:t>Подводный мир. Кит.</w:t>
            </w:r>
          </w:p>
          <w:p w:rsidR="003D31B5" w:rsidRPr="00B928FF" w:rsidRDefault="003D31B5" w:rsidP="00D06E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6EB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4" w:history="1">
              <w:r w:rsidRPr="00E47EDC">
                <w:rPr>
                  <w:rStyle w:val="Hyperlink"/>
                  <w:rFonts w:ascii="Times New Roman" w:hAnsi="Times New Roman"/>
                  <w:sz w:val="24"/>
                  <w:szCs w:val="24"/>
                  <w:lang w:eastAsia="ru-RU"/>
                </w:rPr>
                <w:t>https://vk.com/club193824355</w:t>
              </w:r>
            </w:hyperlink>
            <w:r w:rsidRPr="00B928F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1B5" w:rsidRPr="003C1368" w:rsidRDefault="003D31B5" w:rsidP="00B9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Фото готовой работы в whatsapp</w:t>
            </w:r>
          </w:p>
          <w:p w:rsidR="003D31B5" w:rsidRPr="003C1368" w:rsidRDefault="003D31B5" w:rsidP="00B9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D31B5" w:rsidRPr="00E47EDC" w:rsidTr="00F71BF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1B5" w:rsidRPr="003C1368" w:rsidRDefault="003D31B5" w:rsidP="00B9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1B5" w:rsidRPr="003C1368" w:rsidRDefault="003D31B5" w:rsidP="00B92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Васильева Элина Ильмировна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1B5" w:rsidRPr="003C1368" w:rsidRDefault="003D31B5" w:rsidP="00B9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«Цветные ладошки»  </w:t>
            </w:r>
          </w:p>
          <w:p w:rsidR="003D31B5" w:rsidRPr="003C1368" w:rsidRDefault="003D31B5" w:rsidP="00B924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3 группа </w:t>
            </w:r>
          </w:p>
          <w:p w:rsidR="003D31B5" w:rsidRPr="003C1368" w:rsidRDefault="003D31B5" w:rsidP="00B9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1B5" w:rsidRPr="003C1368" w:rsidRDefault="003D31B5" w:rsidP="00B9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350F3F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.2020</w:t>
            </w:r>
          </w:p>
          <w:p w:rsidR="003D31B5" w:rsidRPr="003C1368" w:rsidRDefault="003D31B5" w:rsidP="00B9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12.30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1B5" w:rsidRDefault="003D31B5" w:rsidP="00B928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5E84">
              <w:rPr>
                <w:rFonts w:ascii="Times New Roman" w:hAnsi="Times New Roman"/>
                <w:sz w:val="24"/>
                <w:szCs w:val="24"/>
                <w:lang w:eastAsia="ru-RU"/>
              </w:rPr>
              <w:t>Подводный мир. Осьминог. Панно из солёного теста</w:t>
            </w:r>
          </w:p>
          <w:p w:rsidR="003D31B5" w:rsidRPr="00D06EB4" w:rsidRDefault="003D31B5" w:rsidP="00B928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5" w:history="1">
              <w:r w:rsidRPr="00E47EDC">
                <w:rPr>
                  <w:rStyle w:val="Hyperlink"/>
                  <w:rFonts w:ascii="Times New Roman" w:hAnsi="Times New Roman"/>
                  <w:sz w:val="24"/>
                  <w:szCs w:val="24"/>
                  <w:lang w:eastAsia="ru-RU"/>
                </w:rPr>
                <w:t>https://vk.com/club193824355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1B5" w:rsidRPr="003C1368" w:rsidRDefault="003D31B5" w:rsidP="00B9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Фото готовой работы в whatsapp</w:t>
            </w:r>
          </w:p>
        </w:tc>
      </w:tr>
      <w:tr w:rsidR="003D31B5" w:rsidRPr="00E47EDC" w:rsidTr="00F71BF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1B5" w:rsidRPr="003C1368" w:rsidRDefault="003D31B5" w:rsidP="00B9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1B5" w:rsidRPr="003C1368" w:rsidRDefault="003D31B5" w:rsidP="00B92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Васильева Элина Ильмировна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1B5" w:rsidRPr="003C1368" w:rsidRDefault="003D31B5" w:rsidP="00B9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«Цветные ладошки»  </w:t>
            </w:r>
          </w:p>
          <w:p w:rsidR="003D31B5" w:rsidRPr="003C1368" w:rsidRDefault="003D31B5" w:rsidP="00B924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 группа</w:t>
            </w:r>
          </w:p>
          <w:p w:rsidR="003D31B5" w:rsidRPr="003C1368" w:rsidRDefault="003D31B5" w:rsidP="00B9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1B5" w:rsidRPr="003C1368" w:rsidRDefault="003D31B5" w:rsidP="00B9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350F3F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.2020</w:t>
            </w:r>
          </w:p>
          <w:p w:rsidR="003D31B5" w:rsidRPr="003C1368" w:rsidRDefault="003D31B5" w:rsidP="00B9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14.30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1B5" w:rsidRDefault="003D31B5" w:rsidP="00B928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28FF">
              <w:rPr>
                <w:rFonts w:ascii="Times New Roman" w:hAnsi="Times New Roman"/>
                <w:sz w:val="24"/>
                <w:szCs w:val="24"/>
                <w:lang w:eastAsia="ru-RU"/>
              </w:rPr>
              <w:t>Подводный мир. Кит.</w:t>
            </w:r>
          </w:p>
          <w:p w:rsidR="003D31B5" w:rsidRPr="00D06EB4" w:rsidRDefault="003D31B5" w:rsidP="00B928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6EB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6" w:history="1">
              <w:r w:rsidRPr="00E47EDC">
                <w:rPr>
                  <w:rStyle w:val="Hyperlink"/>
                  <w:rFonts w:ascii="Times New Roman" w:hAnsi="Times New Roman"/>
                  <w:sz w:val="24"/>
                  <w:szCs w:val="24"/>
                  <w:lang w:eastAsia="ru-RU"/>
                </w:rPr>
                <w:t>https://vk.com/club193824355</w:t>
              </w:r>
            </w:hyperlink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1B5" w:rsidRPr="003C1368" w:rsidRDefault="003D31B5" w:rsidP="00B9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Фото готовой работы в whatsapp</w:t>
            </w:r>
          </w:p>
        </w:tc>
      </w:tr>
      <w:tr w:rsidR="003D31B5" w:rsidRPr="00E47EDC" w:rsidTr="00F71BF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1B5" w:rsidRPr="003C1368" w:rsidRDefault="003D31B5" w:rsidP="00B9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1B5" w:rsidRPr="003C1368" w:rsidRDefault="003D31B5" w:rsidP="00B92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Васильева Элина Ильмировна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1B5" w:rsidRPr="003C1368" w:rsidRDefault="003D31B5" w:rsidP="00B9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«Цветные ладошки»  </w:t>
            </w:r>
          </w:p>
          <w:p w:rsidR="003D31B5" w:rsidRPr="003C1368" w:rsidRDefault="003D31B5" w:rsidP="00B924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 группа</w:t>
            </w:r>
          </w:p>
          <w:p w:rsidR="003D31B5" w:rsidRPr="003C1368" w:rsidRDefault="003D31B5" w:rsidP="00B9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1B5" w:rsidRPr="003C1368" w:rsidRDefault="003D31B5" w:rsidP="00B9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350F3F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.2020</w:t>
            </w:r>
          </w:p>
          <w:p w:rsidR="003D31B5" w:rsidRPr="003C1368" w:rsidRDefault="003D31B5" w:rsidP="00B9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12.30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1B5" w:rsidRDefault="003D31B5" w:rsidP="00595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28FF">
              <w:rPr>
                <w:rFonts w:ascii="Times New Roman" w:hAnsi="Times New Roman"/>
                <w:sz w:val="24"/>
                <w:szCs w:val="24"/>
                <w:lang w:eastAsia="ru-RU"/>
              </w:rPr>
              <w:t>Подводный мир. Кит.</w:t>
            </w:r>
          </w:p>
          <w:p w:rsidR="003D31B5" w:rsidRPr="00D06EB4" w:rsidRDefault="003D31B5" w:rsidP="00595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6EB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7" w:history="1">
              <w:r w:rsidRPr="00E47EDC">
                <w:rPr>
                  <w:rStyle w:val="Hyperlink"/>
                  <w:rFonts w:ascii="Times New Roman" w:hAnsi="Times New Roman"/>
                  <w:sz w:val="24"/>
                  <w:szCs w:val="24"/>
                  <w:lang w:eastAsia="ru-RU"/>
                </w:rPr>
                <w:t>https://vk.com/club193824355</w:t>
              </w:r>
            </w:hyperlink>
            <w:r w:rsidRPr="00D06EB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1B5" w:rsidRPr="003C1368" w:rsidRDefault="003D31B5" w:rsidP="00B9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Фото готовой работы в whatsapp</w:t>
            </w:r>
          </w:p>
        </w:tc>
      </w:tr>
      <w:tr w:rsidR="003D31B5" w:rsidRPr="00E47EDC" w:rsidTr="00F71BF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1B5" w:rsidRPr="003C1368" w:rsidRDefault="003D31B5" w:rsidP="00B9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1B5" w:rsidRPr="003C1368" w:rsidRDefault="003D31B5" w:rsidP="00B92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Васильева Элина Ильмировна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1B5" w:rsidRPr="003C1368" w:rsidRDefault="003D31B5" w:rsidP="00B9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«Цветные ладошки»</w:t>
            </w:r>
          </w:p>
          <w:p w:rsidR="003D31B5" w:rsidRPr="003C1368" w:rsidRDefault="003D31B5" w:rsidP="00B924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1 группа</w:t>
            </w:r>
          </w:p>
          <w:p w:rsidR="003D31B5" w:rsidRPr="003C1368" w:rsidRDefault="003D31B5" w:rsidP="00B9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1B5" w:rsidRPr="003C1368" w:rsidRDefault="003D31B5" w:rsidP="00B9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21.05</w:t>
            </w: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.2020</w:t>
            </w:r>
          </w:p>
          <w:p w:rsidR="003D31B5" w:rsidRPr="003C1368" w:rsidRDefault="003D31B5" w:rsidP="00B9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12.30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1B5" w:rsidRDefault="003D31B5" w:rsidP="00595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5E84">
              <w:rPr>
                <w:rFonts w:ascii="Times New Roman" w:hAnsi="Times New Roman"/>
                <w:sz w:val="24"/>
                <w:szCs w:val="24"/>
                <w:lang w:eastAsia="ru-RU"/>
              </w:rPr>
              <w:t>Подводный мир. Осьминог.</w:t>
            </w:r>
          </w:p>
          <w:p w:rsidR="003D31B5" w:rsidRDefault="003D31B5" w:rsidP="00595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5E8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Панно из солёного теста</w:t>
            </w:r>
          </w:p>
          <w:p w:rsidR="003D31B5" w:rsidRPr="00D06EB4" w:rsidRDefault="003D31B5" w:rsidP="00595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8" w:history="1">
              <w:r w:rsidRPr="00E47EDC">
                <w:rPr>
                  <w:rStyle w:val="Hyperlink"/>
                  <w:rFonts w:ascii="Times New Roman" w:hAnsi="Times New Roman"/>
                  <w:sz w:val="24"/>
                  <w:szCs w:val="24"/>
                  <w:lang w:eastAsia="ru-RU"/>
                </w:rPr>
                <w:t>https://vk.com/club193824355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1B5" w:rsidRPr="003C1368" w:rsidRDefault="003D31B5" w:rsidP="00B9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Фото готовой работы в whatsapp</w:t>
            </w:r>
          </w:p>
        </w:tc>
      </w:tr>
      <w:tr w:rsidR="003D31B5" w:rsidRPr="00E47EDC" w:rsidTr="00F71BF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1B5" w:rsidRPr="003C1368" w:rsidRDefault="003D31B5" w:rsidP="00B9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1B5" w:rsidRPr="003C1368" w:rsidRDefault="003D31B5" w:rsidP="00B92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Васильева Элина Ильмировна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1B5" w:rsidRPr="003C1368" w:rsidRDefault="003D31B5" w:rsidP="00B9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«Цветные ладошки» </w:t>
            </w:r>
          </w:p>
          <w:p w:rsidR="003D31B5" w:rsidRPr="003C1368" w:rsidRDefault="003D31B5" w:rsidP="00B924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2 группа</w:t>
            </w:r>
          </w:p>
          <w:p w:rsidR="003D31B5" w:rsidRPr="003C1368" w:rsidRDefault="003D31B5" w:rsidP="00B9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1B5" w:rsidRPr="003C1368" w:rsidRDefault="003D31B5" w:rsidP="00B9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22.05</w:t>
            </w: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.2020</w:t>
            </w:r>
          </w:p>
          <w:p w:rsidR="003D31B5" w:rsidRPr="003C1368" w:rsidRDefault="003D31B5" w:rsidP="00B9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14.30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1B5" w:rsidRDefault="003D31B5" w:rsidP="00595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7EDC">
              <w:rPr>
                <w:sz w:val="24"/>
                <w:szCs w:val="24"/>
              </w:rPr>
              <w:t xml:space="preserve"> </w:t>
            </w:r>
            <w:r w:rsidRPr="00595E84">
              <w:rPr>
                <w:rFonts w:ascii="Times New Roman" w:hAnsi="Times New Roman"/>
                <w:sz w:val="24"/>
                <w:szCs w:val="24"/>
                <w:lang w:eastAsia="ru-RU"/>
              </w:rPr>
              <w:t>Подводный мир. Осьминог. Панно из солёного теста</w:t>
            </w:r>
          </w:p>
          <w:p w:rsidR="003D31B5" w:rsidRPr="00D06EB4" w:rsidRDefault="003D31B5" w:rsidP="00595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9" w:history="1">
              <w:r w:rsidRPr="00E47EDC">
                <w:rPr>
                  <w:rStyle w:val="Hyperlink"/>
                  <w:rFonts w:ascii="Times New Roman" w:hAnsi="Times New Roman"/>
                  <w:sz w:val="24"/>
                  <w:szCs w:val="24"/>
                  <w:lang w:eastAsia="ru-RU"/>
                </w:rPr>
                <w:t>https://vk.com/club193824355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1B5" w:rsidRPr="003C1368" w:rsidRDefault="003D31B5" w:rsidP="00B9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Фото готовой работы в whatsapp</w:t>
            </w:r>
          </w:p>
        </w:tc>
      </w:tr>
    </w:tbl>
    <w:p w:rsidR="003D31B5" w:rsidRDefault="003D31B5" w:rsidP="00D06EB4">
      <w:pPr>
        <w:rPr>
          <w:sz w:val="24"/>
        </w:rPr>
      </w:pPr>
    </w:p>
    <w:p w:rsidR="003D31B5" w:rsidRDefault="003D31B5" w:rsidP="00D06EB4">
      <w:pPr>
        <w:rPr>
          <w:sz w:val="24"/>
        </w:rPr>
      </w:pPr>
    </w:p>
    <w:p w:rsidR="003D31B5" w:rsidRDefault="003D31B5" w:rsidP="00D06EB4">
      <w:pPr>
        <w:rPr>
          <w:sz w:val="24"/>
        </w:rPr>
      </w:pPr>
    </w:p>
    <w:p w:rsidR="003D31B5" w:rsidRDefault="003D31B5" w:rsidP="00D06EB4">
      <w:pPr>
        <w:rPr>
          <w:sz w:val="24"/>
        </w:rPr>
      </w:pPr>
    </w:p>
    <w:p w:rsidR="003D31B5" w:rsidRDefault="003D31B5" w:rsidP="00D06EB4">
      <w:pPr>
        <w:rPr>
          <w:sz w:val="24"/>
        </w:rPr>
      </w:pPr>
    </w:p>
    <w:p w:rsidR="003D31B5" w:rsidRDefault="003D31B5" w:rsidP="00D06EB4">
      <w:pPr>
        <w:rPr>
          <w:sz w:val="24"/>
        </w:rPr>
      </w:pPr>
    </w:p>
    <w:p w:rsidR="003D31B5" w:rsidRDefault="003D31B5" w:rsidP="000434D8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МБУДО ДПЦ «Молодость» Приволжского района г. Казани</w:t>
      </w:r>
    </w:p>
    <w:p w:rsidR="003D31B5" w:rsidRDefault="003D31B5" w:rsidP="000434D8">
      <w:pPr>
        <w:pStyle w:val="NoSpacing"/>
        <w:rPr>
          <w:rFonts w:ascii="Times New Roman" w:hAnsi="Times New Roman"/>
          <w:sz w:val="24"/>
          <w:szCs w:val="24"/>
        </w:rPr>
      </w:pPr>
    </w:p>
    <w:p w:rsidR="003D31B5" w:rsidRDefault="003D31B5" w:rsidP="000434D8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6B1CEA">
        <w:rPr>
          <w:rFonts w:ascii="Times New Roman" w:hAnsi="Times New Roman"/>
          <w:sz w:val="24"/>
          <w:szCs w:val="24"/>
        </w:rPr>
        <w:t xml:space="preserve">Расписание </w:t>
      </w:r>
      <w:r>
        <w:rPr>
          <w:rFonts w:ascii="Times New Roman" w:hAnsi="Times New Roman"/>
          <w:sz w:val="24"/>
          <w:szCs w:val="24"/>
        </w:rPr>
        <w:t>занятий  объединения   _«Модные аксессуары»</w:t>
      </w:r>
      <w:r>
        <w:rPr>
          <w:rFonts w:ascii="Times New Roman" w:hAnsi="Times New Roman"/>
          <w:b/>
          <w:sz w:val="28"/>
          <w:szCs w:val="24"/>
          <w:u w:val="single"/>
        </w:rPr>
        <w:t>__</w:t>
      </w:r>
      <w:r w:rsidRPr="00825710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педагог </w:t>
      </w:r>
      <w:r>
        <w:rPr>
          <w:rFonts w:ascii="Times New Roman" w:hAnsi="Times New Roman"/>
          <w:sz w:val="24"/>
          <w:szCs w:val="24"/>
          <w:u w:val="single"/>
        </w:rPr>
        <w:t xml:space="preserve">Васильева Элина Ильмировна_ 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D31B5" w:rsidRDefault="003D31B5" w:rsidP="000434D8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15303" w:type="dxa"/>
        <w:tblLayout w:type="fixed"/>
        <w:tblLook w:val="0000"/>
      </w:tblPr>
      <w:tblGrid>
        <w:gridCol w:w="831"/>
        <w:gridCol w:w="2264"/>
        <w:gridCol w:w="2683"/>
        <w:gridCol w:w="1303"/>
        <w:gridCol w:w="5812"/>
        <w:gridCol w:w="2410"/>
      </w:tblGrid>
      <w:tr w:rsidR="003D31B5" w:rsidRPr="00E47EDC" w:rsidTr="006F1D50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1B5" w:rsidRPr="003C1368" w:rsidRDefault="003D31B5" w:rsidP="006F1D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1B5" w:rsidRPr="003C1368" w:rsidRDefault="003D31B5" w:rsidP="006F1D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1B5" w:rsidRPr="003C1368" w:rsidRDefault="003D31B5" w:rsidP="006F1D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Объединение/</w:t>
            </w:r>
          </w:p>
          <w:p w:rsidR="003D31B5" w:rsidRPr="003C1368" w:rsidRDefault="003D31B5" w:rsidP="006F1D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1B5" w:rsidRPr="003C1368" w:rsidRDefault="003D31B5" w:rsidP="006F1D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1B5" w:rsidRPr="003C1368" w:rsidRDefault="003D31B5" w:rsidP="006F1D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1B5" w:rsidRPr="003C1368" w:rsidRDefault="003D31B5" w:rsidP="006F1D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3D31B5" w:rsidRPr="00E47EDC" w:rsidTr="000434D8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1B5" w:rsidRPr="003C1368" w:rsidRDefault="003D31B5" w:rsidP="006F1D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1B5" w:rsidRPr="003C1368" w:rsidRDefault="003D31B5" w:rsidP="000434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Васильева Элина Ильмировна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1B5" w:rsidRPr="003C1368" w:rsidRDefault="003D31B5" w:rsidP="006F1D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«Модные аксессуары»</w:t>
            </w:r>
          </w:p>
          <w:p w:rsidR="003D31B5" w:rsidRPr="003C1368" w:rsidRDefault="003D31B5" w:rsidP="006F1D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группа </w:t>
            </w:r>
          </w:p>
          <w:p w:rsidR="003D31B5" w:rsidRPr="003C1368" w:rsidRDefault="003D31B5" w:rsidP="006F1D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1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1B5" w:rsidRPr="003C1368" w:rsidRDefault="003D31B5" w:rsidP="006F1D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34D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350F3F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.2020</w:t>
            </w:r>
          </w:p>
          <w:p w:rsidR="003D31B5" w:rsidRPr="003C1368" w:rsidRDefault="003D31B5" w:rsidP="006F1D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14.30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1B5" w:rsidRDefault="003D31B5" w:rsidP="006F1D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5046">
              <w:rPr>
                <w:rFonts w:ascii="Times New Roman" w:hAnsi="Times New Roman"/>
                <w:sz w:val="24"/>
                <w:szCs w:val="24"/>
                <w:lang w:eastAsia="ru-RU"/>
              </w:rPr>
              <w:t>Скрапбукинг. Открытка своими руками</w:t>
            </w:r>
          </w:p>
          <w:p w:rsidR="003D31B5" w:rsidRPr="00D06EB4" w:rsidRDefault="003D31B5" w:rsidP="006F1D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0" w:history="1">
              <w:r w:rsidRPr="000434D8">
                <w:rPr>
                  <w:rStyle w:val="Hyperlink"/>
                  <w:rFonts w:ascii="Times New Roman" w:hAnsi="Times New Roman"/>
                  <w:sz w:val="24"/>
                  <w:szCs w:val="24"/>
                  <w:lang w:eastAsia="ru-RU"/>
                </w:rPr>
                <w:t>https://vk.com/club193824355</w:t>
              </w:r>
            </w:hyperlink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1B5" w:rsidRPr="003C1368" w:rsidRDefault="003D31B5" w:rsidP="006F1D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Фото готовой работы в whatsapp</w:t>
            </w:r>
          </w:p>
        </w:tc>
      </w:tr>
      <w:tr w:rsidR="003D31B5" w:rsidRPr="00E47EDC" w:rsidTr="000434D8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1B5" w:rsidRPr="003C1368" w:rsidRDefault="003D31B5" w:rsidP="006F1D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1B5" w:rsidRPr="003C1368" w:rsidRDefault="003D31B5" w:rsidP="000434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Васильева Элина Ильмировна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1B5" w:rsidRPr="003C1368" w:rsidRDefault="003D31B5" w:rsidP="006F1D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«Модные аксессуары»</w:t>
            </w:r>
          </w:p>
          <w:p w:rsidR="003D31B5" w:rsidRPr="003C1368" w:rsidRDefault="003D31B5" w:rsidP="006F1D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группа </w:t>
            </w:r>
          </w:p>
          <w:p w:rsidR="003D31B5" w:rsidRPr="003C1368" w:rsidRDefault="003D31B5" w:rsidP="006F1D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1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1B5" w:rsidRPr="003C1368" w:rsidRDefault="003D31B5" w:rsidP="006F1D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21.05</w:t>
            </w: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.2020</w:t>
            </w:r>
          </w:p>
          <w:p w:rsidR="003D31B5" w:rsidRPr="003C1368" w:rsidRDefault="003D31B5" w:rsidP="006F1D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14.30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1B5" w:rsidRDefault="003D31B5" w:rsidP="006F1D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504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Лепка солёным тестом. </w:t>
            </w:r>
          </w:p>
          <w:p w:rsidR="003D31B5" w:rsidRDefault="003D31B5" w:rsidP="006F1D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5046"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барельефа</w:t>
            </w:r>
          </w:p>
          <w:p w:rsidR="003D31B5" w:rsidRPr="00D06EB4" w:rsidRDefault="003D31B5" w:rsidP="006F1D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1" w:history="1">
              <w:r w:rsidRPr="000434D8">
                <w:rPr>
                  <w:rStyle w:val="Hyperlink"/>
                  <w:rFonts w:ascii="Times New Roman" w:hAnsi="Times New Roman"/>
                  <w:sz w:val="24"/>
                  <w:szCs w:val="24"/>
                  <w:lang w:eastAsia="ru-RU"/>
                </w:rPr>
                <w:t>https://vk.com/club193824355</w:t>
              </w:r>
            </w:hyperlink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1B5" w:rsidRPr="003C1368" w:rsidRDefault="003D31B5" w:rsidP="006F1D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Фото готовой работы в whatsapp</w:t>
            </w:r>
          </w:p>
        </w:tc>
      </w:tr>
    </w:tbl>
    <w:p w:rsidR="003D31B5" w:rsidRDefault="003D31B5" w:rsidP="00D06EB4">
      <w:pPr>
        <w:rPr>
          <w:sz w:val="24"/>
        </w:rPr>
      </w:pPr>
    </w:p>
    <w:p w:rsidR="003D31B5" w:rsidRDefault="003D31B5" w:rsidP="00D06EB4">
      <w:pPr>
        <w:rPr>
          <w:sz w:val="24"/>
        </w:rPr>
      </w:pPr>
    </w:p>
    <w:p w:rsidR="003D31B5" w:rsidRDefault="003D31B5" w:rsidP="00D06EB4">
      <w:pPr>
        <w:rPr>
          <w:sz w:val="24"/>
        </w:rPr>
      </w:pPr>
    </w:p>
    <w:p w:rsidR="003D31B5" w:rsidRDefault="003D31B5" w:rsidP="00D06EB4">
      <w:pPr>
        <w:rPr>
          <w:sz w:val="24"/>
        </w:rPr>
      </w:pPr>
    </w:p>
    <w:p w:rsidR="003D31B5" w:rsidRDefault="003D31B5" w:rsidP="00D06EB4">
      <w:pPr>
        <w:rPr>
          <w:sz w:val="24"/>
        </w:rPr>
      </w:pPr>
    </w:p>
    <w:p w:rsidR="003D31B5" w:rsidRDefault="003D31B5" w:rsidP="00D06EB4">
      <w:pPr>
        <w:rPr>
          <w:sz w:val="24"/>
        </w:rPr>
      </w:pPr>
    </w:p>
    <w:p w:rsidR="003D31B5" w:rsidRDefault="003D31B5" w:rsidP="00D06EB4">
      <w:pPr>
        <w:rPr>
          <w:sz w:val="24"/>
        </w:rPr>
      </w:pPr>
    </w:p>
    <w:p w:rsidR="003D31B5" w:rsidRDefault="003D31B5" w:rsidP="00D06EB4">
      <w:pPr>
        <w:rPr>
          <w:sz w:val="24"/>
        </w:rPr>
      </w:pPr>
    </w:p>
    <w:p w:rsidR="003D31B5" w:rsidRDefault="003D31B5" w:rsidP="00D06EB4">
      <w:pPr>
        <w:rPr>
          <w:sz w:val="24"/>
        </w:rPr>
      </w:pPr>
    </w:p>
    <w:p w:rsidR="003D31B5" w:rsidRDefault="003D31B5" w:rsidP="00D06EB4">
      <w:pPr>
        <w:rPr>
          <w:sz w:val="24"/>
        </w:rPr>
      </w:pPr>
    </w:p>
    <w:p w:rsidR="003D31B5" w:rsidRDefault="003D31B5" w:rsidP="00D06EB4">
      <w:pPr>
        <w:rPr>
          <w:sz w:val="24"/>
        </w:rPr>
      </w:pPr>
    </w:p>
    <w:p w:rsidR="003D31B5" w:rsidRDefault="003D31B5" w:rsidP="00D06EB4">
      <w:pPr>
        <w:rPr>
          <w:sz w:val="24"/>
        </w:rPr>
      </w:pPr>
    </w:p>
    <w:p w:rsidR="003D31B5" w:rsidRDefault="003D31B5" w:rsidP="00D06EB4">
      <w:pPr>
        <w:rPr>
          <w:sz w:val="24"/>
        </w:rPr>
      </w:pPr>
    </w:p>
    <w:p w:rsidR="003D31B5" w:rsidRDefault="003D31B5" w:rsidP="000434D8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МБУДО ДПЦ «Молодость» Приволжского района г. Казани</w:t>
      </w:r>
    </w:p>
    <w:p w:rsidR="003D31B5" w:rsidRDefault="003D31B5" w:rsidP="000434D8">
      <w:pPr>
        <w:pStyle w:val="NoSpacing"/>
        <w:rPr>
          <w:rFonts w:ascii="Times New Roman" w:hAnsi="Times New Roman"/>
          <w:sz w:val="24"/>
          <w:szCs w:val="24"/>
        </w:rPr>
      </w:pPr>
    </w:p>
    <w:p w:rsidR="003D31B5" w:rsidRDefault="003D31B5" w:rsidP="000434D8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6B1CEA">
        <w:rPr>
          <w:rFonts w:ascii="Times New Roman" w:hAnsi="Times New Roman"/>
          <w:sz w:val="24"/>
          <w:szCs w:val="24"/>
        </w:rPr>
        <w:t xml:space="preserve">Расписание </w:t>
      </w:r>
      <w:r>
        <w:rPr>
          <w:rFonts w:ascii="Times New Roman" w:hAnsi="Times New Roman"/>
          <w:sz w:val="24"/>
          <w:szCs w:val="24"/>
        </w:rPr>
        <w:t>занятий  объединения   _«Познавательное рисование»</w:t>
      </w:r>
      <w:r>
        <w:rPr>
          <w:rFonts w:ascii="Times New Roman" w:hAnsi="Times New Roman"/>
          <w:b/>
          <w:sz w:val="28"/>
          <w:szCs w:val="24"/>
          <w:u w:val="single"/>
        </w:rPr>
        <w:t>__</w:t>
      </w:r>
      <w:r w:rsidRPr="00825710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педагог </w:t>
      </w:r>
      <w:r>
        <w:rPr>
          <w:rFonts w:ascii="Times New Roman" w:hAnsi="Times New Roman"/>
          <w:sz w:val="24"/>
          <w:szCs w:val="24"/>
          <w:u w:val="single"/>
        </w:rPr>
        <w:t xml:space="preserve">Васильева Элина Ильмировна_ 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D31B5" w:rsidRDefault="003D31B5" w:rsidP="000434D8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15303" w:type="dxa"/>
        <w:tblLayout w:type="fixed"/>
        <w:tblLook w:val="0000"/>
      </w:tblPr>
      <w:tblGrid>
        <w:gridCol w:w="831"/>
        <w:gridCol w:w="2264"/>
        <w:gridCol w:w="2683"/>
        <w:gridCol w:w="1303"/>
        <w:gridCol w:w="5812"/>
        <w:gridCol w:w="2410"/>
      </w:tblGrid>
      <w:tr w:rsidR="003D31B5" w:rsidRPr="00E47EDC" w:rsidTr="006F1D50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1B5" w:rsidRPr="003C1368" w:rsidRDefault="003D31B5" w:rsidP="006F1D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1B5" w:rsidRPr="003C1368" w:rsidRDefault="003D31B5" w:rsidP="006F1D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1B5" w:rsidRPr="003C1368" w:rsidRDefault="003D31B5" w:rsidP="006F1D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Объединение/</w:t>
            </w:r>
          </w:p>
          <w:p w:rsidR="003D31B5" w:rsidRPr="003C1368" w:rsidRDefault="003D31B5" w:rsidP="006F1D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1B5" w:rsidRPr="003C1368" w:rsidRDefault="003D31B5" w:rsidP="006F1D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1B5" w:rsidRPr="003C1368" w:rsidRDefault="003D31B5" w:rsidP="006F1D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1B5" w:rsidRPr="003C1368" w:rsidRDefault="003D31B5" w:rsidP="006F1D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3D31B5" w:rsidRPr="00E47EDC" w:rsidTr="000434D8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1B5" w:rsidRPr="003C1368" w:rsidRDefault="003D31B5" w:rsidP="006F1D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1B5" w:rsidRPr="003C1368" w:rsidRDefault="003D31B5" w:rsidP="000434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Васильева Элина Ильмировна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1B5" w:rsidRPr="003C1368" w:rsidRDefault="003D31B5" w:rsidP="006F1D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«Познавательное рисование»</w:t>
            </w:r>
          </w:p>
          <w:p w:rsidR="003D31B5" w:rsidRPr="003C1368" w:rsidRDefault="003D31B5" w:rsidP="006F1D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группа </w:t>
            </w:r>
          </w:p>
          <w:p w:rsidR="003D31B5" w:rsidRPr="003C1368" w:rsidRDefault="003D31B5" w:rsidP="006F1D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1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1B5" w:rsidRPr="003C1368" w:rsidRDefault="003D31B5" w:rsidP="006F1D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20.05</w:t>
            </w: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.2020</w:t>
            </w:r>
          </w:p>
          <w:p w:rsidR="003D31B5" w:rsidRPr="003C1368" w:rsidRDefault="003D31B5" w:rsidP="006F1D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14.30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1B5" w:rsidRPr="00FB5046" w:rsidRDefault="003D31B5" w:rsidP="006F1D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5046">
              <w:rPr>
                <w:rFonts w:ascii="Times New Roman" w:hAnsi="Times New Roman"/>
                <w:sz w:val="24"/>
                <w:szCs w:val="24"/>
                <w:lang w:eastAsia="ru-RU"/>
              </w:rPr>
              <w:t>Жизнь великих людей.</w:t>
            </w:r>
          </w:p>
          <w:p w:rsidR="003D31B5" w:rsidRDefault="003D31B5" w:rsidP="006F1D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5046">
              <w:rPr>
                <w:rFonts w:ascii="Times New Roman" w:hAnsi="Times New Roman"/>
                <w:sz w:val="24"/>
                <w:szCs w:val="24"/>
                <w:lang w:eastAsia="ru-RU"/>
              </w:rPr>
              <w:t>Архимед</w:t>
            </w:r>
          </w:p>
          <w:p w:rsidR="003D31B5" w:rsidRPr="00D06EB4" w:rsidRDefault="003D31B5" w:rsidP="006F1D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2" w:history="1">
              <w:r w:rsidRPr="000434D8">
                <w:rPr>
                  <w:rStyle w:val="Hyperlink"/>
                  <w:rFonts w:ascii="Times New Roman" w:hAnsi="Times New Roman"/>
                  <w:sz w:val="24"/>
                  <w:szCs w:val="24"/>
                  <w:lang w:eastAsia="ru-RU"/>
                </w:rPr>
                <w:t>https://vk.com/club193824355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1B5" w:rsidRPr="003C1368" w:rsidRDefault="003D31B5" w:rsidP="006F1D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Фото готовой работы в whatsapp</w:t>
            </w:r>
          </w:p>
        </w:tc>
      </w:tr>
      <w:tr w:rsidR="003D31B5" w:rsidRPr="00E47EDC" w:rsidTr="000434D8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1B5" w:rsidRPr="003C1368" w:rsidRDefault="003D31B5" w:rsidP="006F1D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1B5" w:rsidRPr="003C1368" w:rsidRDefault="003D31B5" w:rsidP="000434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Васильева Элина Ильмировна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1B5" w:rsidRPr="003C1368" w:rsidRDefault="003D31B5" w:rsidP="006F1D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«Познавательное рисование»</w:t>
            </w:r>
          </w:p>
          <w:p w:rsidR="003D31B5" w:rsidRPr="003C1368" w:rsidRDefault="003D31B5" w:rsidP="006F1D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группа </w:t>
            </w:r>
          </w:p>
          <w:p w:rsidR="003D31B5" w:rsidRPr="003C1368" w:rsidRDefault="003D31B5" w:rsidP="006F1D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1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1B5" w:rsidRPr="003C1368" w:rsidRDefault="003D31B5" w:rsidP="006F1D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22.05</w:t>
            </w: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.2020</w:t>
            </w:r>
          </w:p>
          <w:p w:rsidR="003D31B5" w:rsidRPr="003C1368" w:rsidRDefault="003D31B5" w:rsidP="006F1D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12.30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1B5" w:rsidRPr="00FB5046" w:rsidRDefault="003D31B5" w:rsidP="006F1D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6EB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5046">
              <w:rPr>
                <w:rFonts w:ascii="Times New Roman" w:hAnsi="Times New Roman"/>
                <w:sz w:val="24"/>
                <w:szCs w:val="24"/>
                <w:lang w:eastAsia="ru-RU"/>
              </w:rPr>
              <w:t>Жизнь великих людей.</w:t>
            </w:r>
          </w:p>
          <w:p w:rsidR="003D31B5" w:rsidRDefault="003D31B5" w:rsidP="006F1D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5046">
              <w:rPr>
                <w:rFonts w:ascii="Times New Roman" w:hAnsi="Times New Roman"/>
                <w:sz w:val="24"/>
                <w:szCs w:val="24"/>
                <w:lang w:eastAsia="ru-RU"/>
              </w:rPr>
              <w:t>Юрий Алексеевич Гагарин</w:t>
            </w:r>
          </w:p>
          <w:p w:rsidR="003D31B5" w:rsidRPr="00D06EB4" w:rsidRDefault="003D31B5" w:rsidP="006F1D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3" w:history="1">
              <w:r w:rsidRPr="000434D8">
                <w:rPr>
                  <w:rStyle w:val="Hyperlink"/>
                  <w:rFonts w:ascii="Times New Roman" w:hAnsi="Times New Roman"/>
                  <w:sz w:val="24"/>
                  <w:szCs w:val="24"/>
                  <w:lang w:eastAsia="ru-RU"/>
                </w:rPr>
                <w:t>https://vk.com/club193824355</w:t>
              </w:r>
            </w:hyperlink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1B5" w:rsidRPr="003C1368" w:rsidRDefault="003D31B5" w:rsidP="006F1D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Фото готовой работы в whatsapp</w:t>
            </w:r>
          </w:p>
        </w:tc>
      </w:tr>
    </w:tbl>
    <w:p w:rsidR="003D31B5" w:rsidRPr="00B928FF" w:rsidRDefault="003D31B5" w:rsidP="00D06EB4">
      <w:pPr>
        <w:rPr>
          <w:sz w:val="24"/>
        </w:rPr>
      </w:pPr>
    </w:p>
    <w:sectPr w:rsidR="003D31B5" w:rsidRPr="00B928FF" w:rsidSect="003C1368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64BD9"/>
    <w:rsid w:val="000434D8"/>
    <w:rsid w:val="001978DE"/>
    <w:rsid w:val="002A4991"/>
    <w:rsid w:val="00350F3F"/>
    <w:rsid w:val="003C1368"/>
    <w:rsid w:val="003D31B5"/>
    <w:rsid w:val="00595E84"/>
    <w:rsid w:val="005C5E06"/>
    <w:rsid w:val="005D4AFC"/>
    <w:rsid w:val="00620F34"/>
    <w:rsid w:val="006B1CEA"/>
    <w:rsid w:val="006F1D50"/>
    <w:rsid w:val="00744113"/>
    <w:rsid w:val="00825710"/>
    <w:rsid w:val="00847657"/>
    <w:rsid w:val="008B7421"/>
    <w:rsid w:val="009415C8"/>
    <w:rsid w:val="0097785E"/>
    <w:rsid w:val="00A77BCE"/>
    <w:rsid w:val="00B9247B"/>
    <w:rsid w:val="00B928FF"/>
    <w:rsid w:val="00C12AB8"/>
    <w:rsid w:val="00C64BD9"/>
    <w:rsid w:val="00D06EB4"/>
    <w:rsid w:val="00E47EDC"/>
    <w:rsid w:val="00ED2D18"/>
    <w:rsid w:val="00F35979"/>
    <w:rsid w:val="00F71BF4"/>
    <w:rsid w:val="00FB5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D1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B9247B"/>
    <w:rPr>
      <w:rFonts w:cs="Times New Roman"/>
      <w:color w:val="0000FF"/>
      <w:u w:val="single"/>
    </w:rPr>
  </w:style>
  <w:style w:type="paragraph" w:styleId="NoSpacing">
    <w:name w:val="No Spacing"/>
    <w:uiPriority w:val="99"/>
    <w:qFormat/>
    <w:rsid w:val="000434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93824355" TargetMode="External"/><Relationship Id="rId13" Type="http://schemas.openxmlformats.org/officeDocument/2006/relationships/hyperlink" Target="https://vk.com/club19382435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club193824355" TargetMode="External"/><Relationship Id="rId12" Type="http://schemas.openxmlformats.org/officeDocument/2006/relationships/hyperlink" Target="https://vk.com/club19382435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club193824355" TargetMode="External"/><Relationship Id="rId11" Type="http://schemas.openxmlformats.org/officeDocument/2006/relationships/hyperlink" Target="https://vk.com/club193824355" TargetMode="External"/><Relationship Id="rId5" Type="http://schemas.openxmlformats.org/officeDocument/2006/relationships/hyperlink" Target="https://vk.com/club193824355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vk.com/club193824355" TargetMode="External"/><Relationship Id="rId4" Type="http://schemas.openxmlformats.org/officeDocument/2006/relationships/hyperlink" Target="https://vk.com/club193824355" TargetMode="External"/><Relationship Id="rId9" Type="http://schemas.openxmlformats.org/officeDocument/2006/relationships/hyperlink" Target="https://vk.com/club19382435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413</TotalTime>
  <Pages>3</Pages>
  <Words>480</Words>
  <Characters>2738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Наргиза</dc:creator>
  <cp:keywords/>
  <dc:description/>
  <cp:lastModifiedBy>1</cp:lastModifiedBy>
  <cp:revision>16</cp:revision>
  <dcterms:created xsi:type="dcterms:W3CDTF">2020-04-07T11:08:00Z</dcterms:created>
  <dcterms:modified xsi:type="dcterms:W3CDTF">2020-05-18T06:58:00Z</dcterms:modified>
</cp:coreProperties>
</file>